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5E5334FC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61D91A02" w14:textId="77777777" w:rsidR="0085764D" w:rsidRDefault="0085764D">
            <w:pPr>
              <w:rPr>
                <w:sz w:val="12"/>
                <w:szCs w:val="12"/>
              </w:rPr>
            </w:pPr>
          </w:p>
          <w:p w14:paraId="60C7A501" w14:textId="77777777" w:rsidR="0085764D" w:rsidRDefault="0085764D">
            <w:pPr>
              <w:rPr>
                <w:sz w:val="12"/>
                <w:szCs w:val="12"/>
              </w:rPr>
            </w:pPr>
          </w:p>
          <w:p w14:paraId="6611EEE1" w14:textId="77777777" w:rsidR="0085764D" w:rsidRDefault="0085764D">
            <w:pPr>
              <w:rPr>
                <w:sz w:val="12"/>
                <w:szCs w:val="12"/>
              </w:rPr>
            </w:pPr>
          </w:p>
          <w:p w14:paraId="59060D92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8438017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095DB5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0C11B7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A10580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00E918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9F21FB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8B6AAD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2C5806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DDCD2F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B95B00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8900BFD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928A8E6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7E45E0A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EF8815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E86F365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A344F39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3CFF5E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C198199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98DACE4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B2E664C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E171F50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3819389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A9E0F91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CC8056A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84A840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C375293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7167BB8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3910AA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4B224681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392492D8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0C8C36BB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7CF79B20" w14:textId="7658A6EC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271C">
              <w:rPr>
                <w:noProof/>
              </w:rPr>
              <w:t>25.04.2023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420719C7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2574CA93" w14:textId="42D07EA4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271C">
              <w:rPr>
                <w:noProof/>
              </w:rPr>
              <w:t>10</w:t>
            </w:r>
            <w:r>
              <w:fldChar w:fldCharType="end"/>
            </w:r>
          </w:p>
        </w:tc>
      </w:tr>
      <w:tr w:rsidR="0085764D" w14:paraId="2EED0AD0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7A1C68CA" w14:textId="77777777" w:rsidR="0085764D" w:rsidRDefault="0085764D"/>
        </w:tc>
      </w:tr>
      <w:tr w:rsidR="0085764D" w14:paraId="6F6D3FE9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56C4AA19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5155CA1D" w14:textId="77777777" w:rsidR="0057271C" w:rsidRDefault="00BE72F9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57271C">
              <w:rPr>
                <w:b/>
                <w:bCs/>
                <w:noProof/>
              </w:rPr>
              <w:t>О назначении контрактного управляющего</w:t>
            </w:r>
          </w:p>
          <w:p w14:paraId="67E4C5CB" w14:textId="77777777" w:rsidR="0057271C" w:rsidRDefault="0057271C">
            <w:pPr>
              <w:jc w:val="center"/>
              <w:rPr>
                <w:b/>
                <w:bCs/>
                <w:noProof/>
              </w:rPr>
            </w:pPr>
          </w:p>
          <w:p w14:paraId="5B878EE0" w14:textId="77777777" w:rsidR="0057271C" w:rsidRDefault="0057271C">
            <w:pPr>
              <w:jc w:val="center"/>
              <w:rPr>
                <w:b/>
                <w:bCs/>
                <w:noProof/>
              </w:rPr>
            </w:pPr>
          </w:p>
          <w:p w14:paraId="51BE676F" w14:textId="4E84E665" w:rsidR="0085764D" w:rsidRDefault="00BE7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1092EBD0" w14:textId="77777777" w:rsidR="0085764D" w:rsidRDefault="0085764D"/>
        </w:tc>
      </w:tr>
    </w:tbl>
    <w:p w14:paraId="4D39B412" w14:textId="77777777" w:rsidR="0085764D" w:rsidRDefault="0085764D" w:rsidP="0085764D">
      <w:pPr>
        <w:sectPr w:rsidR="0085764D" w:rsidSect="00E449A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6D9F9992" w14:textId="77777777" w:rsidR="0057271C" w:rsidRDefault="0057271C" w:rsidP="00DF7349">
      <w:pPr>
        <w:spacing w:line="360" w:lineRule="auto"/>
        <w:ind w:firstLine="709"/>
        <w:jc w:val="both"/>
      </w:pPr>
      <w:r>
        <w:t>В соответствии с ч.2 ст.</w:t>
      </w:r>
      <w:proofErr w:type="gramStart"/>
      <w:r>
        <w:t>38  Федерального</w:t>
      </w:r>
      <w:proofErr w:type="gramEnd"/>
      <w:r>
        <w:t xml:space="preserve"> закона от 05.04.2013 № 44-ФЗ</w:t>
      </w:r>
    </w:p>
    <w:p w14:paraId="7EE2481F" w14:textId="789FD0EA" w:rsidR="00DF7349" w:rsidRDefault="0057271C" w:rsidP="00DF7349">
      <w:pPr>
        <w:spacing w:line="360" w:lineRule="auto"/>
        <w:ind w:firstLine="709"/>
        <w:jc w:val="both"/>
      </w:pPr>
      <w:r>
        <w:t xml:space="preserve"> «О контрактной системе в сфере закупок товаров, работ, услуг для обеспечения государственных и муниципальных нужд» </w:t>
      </w:r>
    </w:p>
    <w:p w14:paraId="39BDFC11" w14:textId="4611E9C6" w:rsidR="0085764D" w:rsidRDefault="00DF7349" w:rsidP="00DF7349">
      <w:pPr>
        <w:spacing w:line="360" w:lineRule="auto"/>
        <w:ind w:firstLine="709"/>
        <w:jc w:val="both"/>
      </w:pPr>
      <w:r>
        <w:t>1.Н</w:t>
      </w:r>
      <w:r w:rsidR="0057271C">
        <w:t xml:space="preserve">азначить начальника территориального отдела «Саргинский» Жукову Светлану Александровну на должность контрактного управляющего </w:t>
      </w:r>
      <w:r>
        <w:t>территориального отдела «Саргинский» администрации Краснооктябрьского муниципального округа Нижегородской области.</w:t>
      </w:r>
    </w:p>
    <w:p w14:paraId="7E0FB0C7" w14:textId="0D8D165E" w:rsidR="0057271C" w:rsidRDefault="00DF7349" w:rsidP="005614C8">
      <w:pPr>
        <w:tabs>
          <w:tab w:val="left" w:pos="-5220"/>
        </w:tabs>
        <w:spacing w:line="360" w:lineRule="auto"/>
        <w:ind w:firstLine="709"/>
        <w:jc w:val="both"/>
      </w:pPr>
      <w:r>
        <w:t>2.</w:t>
      </w:r>
      <w:r w:rsidR="005614C8" w:rsidRPr="005614C8">
        <w:t xml:space="preserve"> </w:t>
      </w:r>
      <w:r w:rsidR="005614C8">
        <w:t>Контроль за исполнением приказа оставляю за собой.</w:t>
      </w:r>
    </w:p>
    <w:p w14:paraId="2C8B316A" w14:textId="77777777" w:rsidR="0099653F" w:rsidRDefault="0099653F" w:rsidP="00DF7349">
      <w:pPr>
        <w:spacing w:line="360" w:lineRule="auto"/>
        <w:ind w:firstLine="709"/>
        <w:jc w:val="both"/>
      </w:pPr>
    </w:p>
    <w:p w14:paraId="3DEDD95C" w14:textId="77777777" w:rsidR="0099653F" w:rsidRDefault="0099653F" w:rsidP="0057271C">
      <w:pPr>
        <w:ind w:firstLine="709"/>
        <w:jc w:val="both"/>
      </w:pPr>
      <w:r>
        <w:t>Начальник территориального отдела</w:t>
      </w:r>
    </w:p>
    <w:p w14:paraId="7ED5A775" w14:textId="703DC6B6" w:rsidR="0099653F" w:rsidRDefault="0099653F" w:rsidP="0057271C">
      <w:pPr>
        <w:ind w:firstLine="709"/>
        <w:jc w:val="both"/>
      </w:pPr>
      <w:r>
        <w:t xml:space="preserve"> «</w:t>
      </w:r>
      <w:proofErr w:type="gramStart"/>
      <w:r>
        <w:t xml:space="preserve">Саргинский»   </w:t>
      </w:r>
      <w:proofErr w:type="gramEnd"/>
      <w:r>
        <w:t xml:space="preserve">                                                                </w:t>
      </w:r>
      <w:r w:rsidR="00DF7349">
        <w:t xml:space="preserve">      </w:t>
      </w:r>
      <w:r w:rsidR="0075788E">
        <w:t xml:space="preserve"> </w:t>
      </w:r>
      <w:proofErr w:type="spellStart"/>
      <w:r>
        <w:t>С.А.Жукова</w:t>
      </w:r>
      <w:proofErr w:type="spellEnd"/>
    </w:p>
    <w:p w14:paraId="50B91A92" w14:textId="77777777" w:rsidR="00DF7349" w:rsidRDefault="00DF7349" w:rsidP="0057271C">
      <w:pPr>
        <w:ind w:firstLine="709"/>
        <w:jc w:val="both"/>
      </w:pPr>
    </w:p>
    <w:p w14:paraId="3792BBE8" w14:textId="77777777" w:rsidR="0099653F" w:rsidRDefault="0099653F" w:rsidP="0057271C">
      <w:pPr>
        <w:ind w:firstLine="709"/>
        <w:jc w:val="both"/>
      </w:pPr>
    </w:p>
    <w:p w14:paraId="064F845F" w14:textId="597D96AF" w:rsidR="0099653F" w:rsidRDefault="0099653F" w:rsidP="0057271C">
      <w:pPr>
        <w:ind w:firstLine="709"/>
        <w:jc w:val="both"/>
      </w:pPr>
      <w:r>
        <w:t xml:space="preserve">С приказом ознакомлена:                                            </w:t>
      </w:r>
    </w:p>
    <w:sectPr w:rsidR="0099653F" w:rsidSect="00E449A7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F55A1" w14:textId="77777777" w:rsidR="00E449A7" w:rsidRDefault="00E449A7">
      <w:r>
        <w:separator/>
      </w:r>
    </w:p>
  </w:endnote>
  <w:endnote w:type="continuationSeparator" w:id="0">
    <w:p w14:paraId="078DC885" w14:textId="77777777" w:rsidR="00E449A7" w:rsidRDefault="00E4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7FFB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5B2F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976A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7624" w14:textId="77777777" w:rsidR="00E449A7" w:rsidRDefault="00E449A7">
      <w:r>
        <w:separator/>
      </w:r>
    </w:p>
  </w:footnote>
  <w:footnote w:type="continuationSeparator" w:id="0">
    <w:p w14:paraId="2B3F69EC" w14:textId="77777777" w:rsidR="00E449A7" w:rsidRDefault="00E44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582C8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FDFD2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036A7101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0EB8" w14:textId="6F85E7A5" w:rsidR="00047CD9" w:rsidRDefault="0099653F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E9D547A" wp14:editId="1771458D">
              <wp:simplePos x="0" y="0"/>
              <wp:positionH relativeFrom="column">
                <wp:posOffset>1208405</wp:posOffset>
              </wp:positionH>
              <wp:positionV relativeFrom="paragraph">
                <wp:posOffset>2933065</wp:posOffset>
              </wp:positionV>
              <wp:extent cx="3657600" cy="114300"/>
              <wp:effectExtent l="0" t="0" r="0" b="0"/>
              <wp:wrapNone/>
              <wp:docPr id="27658558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57600" cy="114300"/>
                        <a:chOff x="3321" y="3424"/>
                        <a:chExt cx="6200" cy="83"/>
                      </a:xfrm>
                    </wpg:grpSpPr>
                    <wps:wsp>
                      <wps:cNvPr id="1927066508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81075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DF6784" id="Group 1" o:spid="_x0000_s1026" style="position:absolute;margin-left:95.15pt;margin-top:230.95pt;width:4in;height:9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4BEBC56" wp14:editId="41337CCC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3200400"/>
              <wp:effectExtent l="0" t="0" r="0" b="0"/>
              <wp:wrapNone/>
              <wp:docPr id="19670929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2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C1E5C" w14:textId="4C54452D" w:rsidR="00047CD9" w:rsidRPr="00E52B15" w:rsidRDefault="0099653F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260E7D" wp14:editId="10489A4D">
                                <wp:extent cx="495300" cy="678180"/>
                                <wp:effectExtent l="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781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73597A7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Администрация </w:t>
                          </w:r>
                        </w:p>
                        <w:p w14:paraId="2E07882F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муниципального </w:t>
                          </w:r>
                          <w:r w:rsidR="00D9180D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округа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200347C" w14:textId="77777777" w:rsidR="00047CD9" w:rsidRDefault="00047CD9" w:rsidP="001F1A07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0CEA68D8" w14:textId="77777777" w:rsidR="0046135A" w:rsidRDefault="007A3573" w:rsidP="00047CD9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Территориальный отдел «</w:t>
                          </w:r>
                          <w:r w:rsidR="005E1A8C">
                            <w:rPr>
                              <w:b/>
                              <w:sz w:val="32"/>
                              <w:szCs w:val="32"/>
                            </w:rPr>
                            <w:t>Саргинский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»</w:t>
                          </w:r>
                        </w:p>
                        <w:p w14:paraId="17C4DA3F" w14:textId="77777777" w:rsidR="00047CD9" w:rsidRDefault="007A3573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047CD9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Приказ</w:t>
                          </w:r>
                        </w:p>
                        <w:p w14:paraId="75F56A11" w14:textId="77777777" w:rsidR="00047CD9" w:rsidRDefault="00047CD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62F2FD71" w14:textId="77777777" w:rsidR="00BE72F9" w:rsidRPr="00047CD9" w:rsidRDefault="00BE72F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1EF1CE37" w14:textId="77777777" w:rsidR="00047CD9" w:rsidRDefault="00047CD9" w:rsidP="00B62AEF">
                          <w:pPr>
                            <w:ind w:right="-70"/>
                            <w:jc w:val="center"/>
                          </w:pPr>
                          <w:r>
                            <w:t>_____________</w:t>
                          </w:r>
                          <w:r w:rsidR="00B62AEF">
                            <w:t>_</w:t>
                          </w:r>
                          <w:r>
                            <w:t>_</w:t>
                          </w:r>
                          <w:r w:rsidR="00B62AEF">
                            <w:softHyphen/>
                          </w:r>
                          <w:r w:rsidR="00B62AEF">
                            <w:softHyphen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</w:t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3D80D89E" w14:textId="77777777" w:rsidR="00047CD9" w:rsidRDefault="00047CD9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1302E790" w14:textId="77777777" w:rsidR="00047CD9" w:rsidRPr="001772E6" w:rsidRDefault="00047CD9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717A41B2" w14:textId="77777777" w:rsidR="00047CD9" w:rsidRDefault="00047CD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EBC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5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" filled="f" stroked="f" strokecolor="white" strokeweight="0">
              <v:textbox inset="0,0,0,0">
                <w:txbxContent>
                  <w:p w14:paraId="544C1E5C" w14:textId="4C54452D" w:rsidR="00047CD9" w:rsidRPr="00E52B15" w:rsidRDefault="0099653F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260E7D" wp14:editId="10489A4D">
                          <wp:extent cx="495300" cy="67818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78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73597A7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Администрация </w:t>
                    </w:r>
                  </w:p>
                  <w:p w14:paraId="2E07882F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муниципального </w:t>
                    </w:r>
                    <w:r w:rsidR="00D9180D">
                      <w:rPr>
                        <w:b/>
                        <w:bCs/>
                        <w:sz w:val="36"/>
                        <w:szCs w:val="36"/>
                      </w:rPr>
                      <w:t>округа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7200347C" w14:textId="77777777" w:rsidR="00047CD9" w:rsidRDefault="00047CD9" w:rsidP="001F1A07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0CEA68D8" w14:textId="77777777" w:rsidR="0046135A" w:rsidRDefault="007A3573" w:rsidP="00047CD9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Территориальный отдел «</w:t>
                    </w:r>
                    <w:r w:rsidR="005E1A8C">
                      <w:rPr>
                        <w:b/>
                        <w:sz w:val="32"/>
                        <w:szCs w:val="32"/>
                      </w:rPr>
                      <w:t>Саргинский</w:t>
                    </w:r>
                    <w:r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  <w:p w14:paraId="17C4DA3F" w14:textId="77777777" w:rsidR="00047CD9" w:rsidRDefault="007A3573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r w:rsidR="00047CD9">
                      <w:rPr>
                        <w:caps/>
                        <w:spacing w:val="120"/>
                        <w:sz w:val="44"/>
                        <w:szCs w:val="44"/>
                      </w:rPr>
                      <w:t>Приказ</w:t>
                    </w:r>
                  </w:p>
                  <w:p w14:paraId="75F56A11" w14:textId="77777777" w:rsidR="00047CD9" w:rsidRDefault="00047CD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62F2FD71" w14:textId="77777777" w:rsidR="00BE72F9" w:rsidRPr="00047CD9" w:rsidRDefault="00BE72F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1EF1CE37" w14:textId="77777777" w:rsidR="00047CD9" w:rsidRDefault="00047CD9" w:rsidP="00B62AEF">
                    <w:pPr>
                      <w:ind w:right="-70"/>
                      <w:jc w:val="center"/>
                    </w:pPr>
                    <w:r>
                      <w:t>_____________</w:t>
                    </w:r>
                    <w:r w:rsidR="00B62AEF">
                      <w:t>_</w:t>
                    </w:r>
                    <w:r>
                      <w:t>_</w:t>
                    </w:r>
                    <w:r w:rsidR="00B62AEF">
                      <w:softHyphen/>
                    </w:r>
                    <w:r w:rsidR="00B62AEF">
                      <w:softHyphen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</w:t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3D80D89E" w14:textId="77777777" w:rsidR="00047CD9" w:rsidRDefault="00047CD9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1302E790" w14:textId="77777777" w:rsidR="00047CD9" w:rsidRPr="001772E6" w:rsidRDefault="00047CD9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717A41B2" w14:textId="77777777" w:rsidR="00047CD9" w:rsidRDefault="00047CD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B+u4UwKv6w8wV+ez2ruJb3oC4Ljt1uFTWLi1ytbXn4dXWNx7mh4ICfkcs/OCcOKoEi3+iktAHFWPmxq5xThBQ==" w:salt="knRKtOLfV8yUJm0hJ17JLw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1C"/>
    <w:rsid w:val="00002715"/>
    <w:rsid w:val="00023D72"/>
    <w:rsid w:val="000264FE"/>
    <w:rsid w:val="00040D26"/>
    <w:rsid w:val="000456BC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960D2"/>
    <w:rsid w:val="001C1ED0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27C9D"/>
    <w:rsid w:val="00260E76"/>
    <w:rsid w:val="00276416"/>
    <w:rsid w:val="0028400D"/>
    <w:rsid w:val="00293AB1"/>
    <w:rsid w:val="00297599"/>
    <w:rsid w:val="002A0F01"/>
    <w:rsid w:val="002B1B66"/>
    <w:rsid w:val="002B6128"/>
    <w:rsid w:val="002D106B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4C8"/>
    <w:rsid w:val="00561F1D"/>
    <w:rsid w:val="0057271C"/>
    <w:rsid w:val="0057483B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5E1A8C"/>
    <w:rsid w:val="006010A3"/>
    <w:rsid w:val="00604555"/>
    <w:rsid w:val="006134B1"/>
    <w:rsid w:val="00625C82"/>
    <w:rsid w:val="0063056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C16DB"/>
    <w:rsid w:val="006E4067"/>
    <w:rsid w:val="007021D2"/>
    <w:rsid w:val="00706EB2"/>
    <w:rsid w:val="007166CA"/>
    <w:rsid w:val="007212E3"/>
    <w:rsid w:val="0075788E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3008"/>
    <w:rsid w:val="00837C7D"/>
    <w:rsid w:val="0085764D"/>
    <w:rsid w:val="00867D97"/>
    <w:rsid w:val="00871A08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9653F"/>
    <w:rsid w:val="009A1D2F"/>
    <w:rsid w:val="009C464B"/>
    <w:rsid w:val="009D0B51"/>
    <w:rsid w:val="009D2A61"/>
    <w:rsid w:val="009E5522"/>
    <w:rsid w:val="009E5C03"/>
    <w:rsid w:val="00A040A8"/>
    <w:rsid w:val="00A12790"/>
    <w:rsid w:val="00A3058F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7039B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DF7349"/>
    <w:rsid w:val="00E05968"/>
    <w:rsid w:val="00E14C5A"/>
    <w:rsid w:val="00E24AE5"/>
    <w:rsid w:val="00E32342"/>
    <w:rsid w:val="00E35C49"/>
    <w:rsid w:val="00E42FA4"/>
    <w:rsid w:val="00E449A7"/>
    <w:rsid w:val="00E52B15"/>
    <w:rsid w:val="00E649D6"/>
    <w:rsid w:val="00E674D1"/>
    <w:rsid w:val="00E73803"/>
    <w:rsid w:val="00E76580"/>
    <w:rsid w:val="00E85825"/>
    <w:rsid w:val="00E95C5F"/>
    <w:rsid w:val="00EA506E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17BFCE"/>
  <w15:chartTrackingRefBased/>
  <w15:docId w15:val="{D38E663B-CD91-45A6-B17A-19766165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_Sarga\Desktop\&#1087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ТО Саргинский</dc:creator>
  <cp:keywords>Бланки, шаблоны</cp:keywords>
  <dc:description/>
  <cp:lastModifiedBy>ТО Саргинский</cp:lastModifiedBy>
  <cp:revision>8</cp:revision>
  <cp:lastPrinted>2012-01-10T05:13:00Z</cp:lastPrinted>
  <dcterms:created xsi:type="dcterms:W3CDTF">2024-01-17T10:48:00Z</dcterms:created>
  <dcterms:modified xsi:type="dcterms:W3CDTF">2024-01-17T11:15:00Z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